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D81" w:rsidRPr="00337A7F" w:rsidRDefault="00A94D81" w:rsidP="00572CD3">
      <w:pPr>
        <w:spacing w:after="120"/>
        <w:jc w:val="center"/>
        <w:rPr>
          <w:b/>
          <w:bCs/>
          <w:sz w:val="22"/>
          <w:szCs w:val="22"/>
        </w:rPr>
      </w:pPr>
      <w:r w:rsidRPr="00337A7F">
        <w:rPr>
          <w:b/>
          <w:bCs/>
          <w:sz w:val="22"/>
          <w:szCs w:val="22"/>
        </w:rPr>
        <w:t xml:space="preserve">Лист голосования </w:t>
      </w:r>
    </w:p>
    <w:p w:rsidR="00A94D81" w:rsidRDefault="00A94D81" w:rsidP="009D0913">
      <w:pPr>
        <w:jc w:val="center"/>
        <w:rPr>
          <w:b/>
          <w:bCs/>
          <w:sz w:val="22"/>
          <w:szCs w:val="22"/>
        </w:rPr>
      </w:pPr>
      <w:r w:rsidRPr="00337A7F">
        <w:rPr>
          <w:b/>
          <w:bCs/>
          <w:sz w:val="22"/>
          <w:szCs w:val="22"/>
        </w:rPr>
        <w:t>Письменное решение собственника помещения пр</w:t>
      </w:r>
      <w:r>
        <w:rPr>
          <w:b/>
          <w:bCs/>
          <w:sz w:val="22"/>
          <w:szCs w:val="22"/>
        </w:rPr>
        <w:t xml:space="preserve">и проведении  </w:t>
      </w:r>
      <w:r w:rsidRPr="00337A7F">
        <w:rPr>
          <w:b/>
          <w:bCs/>
          <w:sz w:val="22"/>
          <w:szCs w:val="22"/>
        </w:rPr>
        <w:t xml:space="preserve">общего собрания </w:t>
      </w:r>
      <w:r>
        <w:rPr>
          <w:b/>
          <w:bCs/>
          <w:sz w:val="22"/>
          <w:szCs w:val="22"/>
        </w:rPr>
        <w:t xml:space="preserve">в форме заочного голосования </w:t>
      </w:r>
      <w:r w:rsidRPr="00337A7F">
        <w:rPr>
          <w:b/>
          <w:bCs/>
          <w:sz w:val="22"/>
          <w:szCs w:val="22"/>
        </w:rPr>
        <w:t xml:space="preserve">собственников помещений в многоквартирном доме </w:t>
      </w:r>
    </w:p>
    <w:p w:rsidR="00A94D81" w:rsidRDefault="00A94D81" w:rsidP="009D0913">
      <w:pPr>
        <w:jc w:val="center"/>
        <w:rPr>
          <w:b/>
          <w:bCs/>
          <w:sz w:val="22"/>
          <w:szCs w:val="22"/>
        </w:rPr>
      </w:pPr>
      <w:r w:rsidRPr="00832CCD">
        <w:rPr>
          <w:b/>
          <w:bCs/>
          <w:sz w:val="22"/>
          <w:szCs w:val="22"/>
        </w:rPr>
        <w:t>со 18 мая 2015 г. по 28 мая 2015 г</w:t>
      </w:r>
      <w:r>
        <w:rPr>
          <w:b/>
          <w:bCs/>
          <w:sz w:val="22"/>
          <w:szCs w:val="22"/>
        </w:rPr>
        <w:t xml:space="preserve">. </w:t>
      </w:r>
      <w:r w:rsidRPr="00337A7F">
        <w:rPr>
          <w:b/>
          <w:bCs/>
          <w:sz w:val="22"/>
          <w:szCs w:val="22"/>
        </w:rPr>
        <w:t>по адресу: г. Москва, Рублевское шоссе, д. 107</w:t>
      </w:r>
      <w:r>
        <w:rPr>
          <w:b/>
          <w:bCs/>
          <w:sz w:val="22"/>
          <w:szCs w:val="22"/>
        </w:rPr>
        <w:t>.</w:t>
      </w:r>
    </w:p>
    <w:p w:rsidR="00A94D81" w:rsidRPr="00337A7F" w:rsidRDefault="00A94D81" w:rsidP="009D0913">
      <w:pPr>
        <w:jc w:val="center"/>
        <w:rPr>
          <w:b/>
          <w:bCs/>
          <w:sz w:val="22"/>
          <w:szCs w:val="22"/>
        </w:rPr>
      </w:pPr>
      <w:r w:rsidRPr="00337A7F">
        <w:rPr>
          <w:b/>
          <w:bCs/>
          <w:sz w:val="22"/>
          <w:szCs w:val="22"/>
        </w:rPr>
        <w:t xml:space="preserve"> 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Вид собственности (собственность города Москвы, федеральная, частная) ___________________________________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Фамилия, имя, отчество собственника (представителя собственника)_________</w:t>
      </w:r>
      <w:r>
        <w:rPr>
          <w:sz w:val="21"/>
          <w:szCs w:val="21"/>
        </w:rPr>
        <w:t>_______________________________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удостоверяющий личность __________________________________________________________________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подтверждающий право собственности на помещение: __</w:t>
      </w:r>
      <w:r>
        <w:rPr>
          <w:sz w:val="21"/>
          <w:szCs w:val="21"/>
        </w:rPr>
        <w:t>______</w:t>
      </w:r>
      <w:r w:rsidRPr="00B0397C">
        <w:rPr>
          <w:sz w:val="21"/>
          <w:szCs w:val="21"/>
        </w:rPr>
        <w:t>___</w:t>
      </w:r>
      <w:r>
        <w:rPr>
          <w:sz w:val="21"/>
          <w:szCs w:val="21"/>
        </w:rPr>
        <w:t>_______________________________</w:t>
      </w:r>
    </w:p>
    <w:p w:rsidR="00A94D81" w:rsidRPr="00B0397C" w:rsidRDefault="00A94D81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A94D81" w:rsidRPr="00B0397C" w:rsidRDefault="00A94D81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Адрес помещения: г. Москва, </w:t>
      </w:r>
      <w:r>
        <w:rPr>
          <w:sz w:val="21"/>
          <w:szCs w:val="21"/>
        </w:rPr>
        <w:t>Рублевское шоссе, д. 107</w:t>
      </w:r>
      <w:r w:rsidRPr="00B0397C">
        <w:rPr>
          <w:sz w:val="21"/>
          <w:szCs w:val="21"/>
        </w:rPr>
        <w:t>, квартира № ____</w:t>
      </w:r>
      <w:r>
        <w:rPr>
          <w:sz w:val="21"/>
          <w:szCs w:val="21"/>
        </w:rPr>
        <w:t>___</w:t>
      </w:r>
      <w:r w:rsidRPr="00B0397C">
        <w:rPr>
          <w:sz w:val="21"/>
          <w:szCs w:val="21"/>
        </w:rPr>
        <w:t>____</w:t>
      </w:r>
      <w:r>
        <w:rPr>
          <w:sz w:val="21"/>
          <w:szCs w:val="21"/>
        </w:rPr>
        <w:t>, нежилое помещение № ________, машино-место № __________</w:t>
      </w:r>
    </w:p>
    <w:p w:rsidR="00A94D81" w:rsidRDefault="00A94D81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Общая площадь жилого помещения (без учёта лоджий и балконов) __________ кв.м.</w:t>
      </w:r>
    </w:p>
    <w:p w:rsidR="00A94D81" w:rsidRDefault="00A94D81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нежилого помещения ___________________ кв.м. </w:t>
      </w:r>
    </w:p>
    <w:p w:rsidR="00A94D81" w:rsidRPr="00B0397C" w:rsidRDefault="00A94D81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>Площадь машино-места _________________________ кв.м.</w:t>
      </w:r>
    </w:p>
    <w:p w:rsidR="00A94D81" w:rsidRPr="00B0397C" w:rsidRDefault="00A94D81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Доля в праве общей собственности на общее имущество в многоквартирном доме: ____________%</w:t>
      </w:r>
    </w:p>
    <w:p w:rsidR="00A94D81" w:rsidRPr="007E75E4" w:rsidRDefault="00A94D81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  <w:r>
        <w:rPr>
          <w:b/>
          <w:bCs/>
          <w:u w:val="single"/>
        </w:rPr>
        <w:t>Внимание! По вопросам, поставленным на голосование, Вы можете проголосовать только за один из предложенных вариантов путём проставления подписи в соответствующем поле таблицы!</w:t>
      </w:r>
    </w:p>
    <w:p w:rsidR="00A94D81" w:rsidRPr="007E75E4" w:rsidRDefault="00A94D81" w:rsidP="007E75E4">
      <w:pPr>
        <w:spacing w:before="120" w:after="120"/>
        <w:ind w:left="-709" w:right="-142"/>
        <w:rPr>
          <w:b/>
          <w:bCs/>
          <w:u w:val="single"/>
        </w:rPr>
      </w:pPr>
      <w:r w:rsidRPr="007E75E4">
        <w:rPr>
          <w:b/>
          <w:bCs/>
          <w:u w:val="single"/>
        </w:rPr>
        <w:t>Вопросы, поставленные на голосование:</w:t>
      </w:r>
    </w:p>
    <w:p w:rsidR="00A94D81" w:rsidRPr="00EF0859" w:rsidRDefault="00A94D81" w:rsidP="007E75E4">
      <w:pPr>
        <w:spacing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 xml:space="preserve">1. </w:t>
      </w:r>
      <w:r w:rsidRPr="00EF0859">
        <w:rPr>
          <w:sz w:val="22"/>
          <w:szCs w:val="22"/>
        </w:rPr>
        <w:t xml:space="preserve">Избрать членов счётной комиссии общего собрания собственников помещений в многоквартирном доме по адресу: г. Москва, Рублевское шоссе, д. 107 в составе 3 человек: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782"/>
        <w:gridCol w:w="3110"/>
        <w:gridCol w:w="4430"/>
      </w:tblGrid>
      <w:tr w:rsidR="00A94D81" w:rsidRPr="00540824">
        <w:tc>
          <w:tcPr>
            <w:tcW w:w="533" w:type="dxa"/>
          </w:tcPr>
          <w:p w:rsidR="00A94D81" w:rsidRPr="002A4790" w:rsidRDefault="00A94D81" w:rsidP="002A4790">
            <w:pPr>
              <w:jc w:val="center"/>
              <w:rPr>
                <w:b/>
                <w:bCs/>
                <w:sz w:val="20"/>
                <w:szCs w:val="20"/>
              </w:rPr>
            </w:pPr>
            <w:r w:rsidRPr="002A4790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jc w:val="center"/>
              <w:rPr>
                <w:b/>
                <w:bCs/>
                <w:sz w:val="20"/>
                <w:szCs w:val="20"/>
              </w:rPr>
            </w:pPr>
            <w:r w:rsidRPr="002A4790">
              <w:rPr>
                <w:b/>
                <w:bCs/>
                <w:sz w:val="20"/>
                <w:szCs w:val="20"/>
              </w:rPr>
              <w:t>Состав счётной комиссии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jc w:val="center"/>
              <w:rPr>
                <w:b/>
                <w:bCs/>
                <w:sz w:val="20"/>
                <w:szCs w:val="20"/>
              </w:rPr>
            </w:pPr>
            <w:r w:rsidRPr="002A4790">
              <w:rPr>
                <w:b/>
                <w:bCs/>
                <w:sz w:val="20"/>
                <w:szCs w:val="20"/>
              </w:rPr>
              <w:t>ФИО собственника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jc w:val="center"/>
              <w:rPr>
                <w:b/>
                <w:bCs/>
                <w:sz w:val="20"/>
                <w:szCs w:val="20"/>
              </w:rPr>
            </w:pPr>
            <w:r w:rsidRPr="002A4790">
              <w:rPr>
                <w:b/>
                <w:bCs/>
                <w:sz w:val="20"/>
                <w:szCs w:val="20"/>
              </w:rPr>
              <w:t>Номер квартиры в многоквартирном доме по адресу: г. Москва, Рублевское шоссе, д. 107</w:t>
            </w:r>
          </w:p>
        </w:tc>
      </w:tr>
      <w:tr w:rsidR="00A94D81" w:rsidRPr="00540824"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  <w:lang w:eastAsia="ar-SA"/>
              </w:rPr>
              <w:t>Комарова Юлия Владимировна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72</w:t>
            </w:r>
          </w:p>
        </w:tc>
      </w:tr>
      <w:tr w:rsidR="00A94D81" w:rsidRPr="00540824">
        <w:trPr>
          <w:trHeight w:val="121"/>
        </w:trPr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 xml:space="preserve">Член 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  <w:lang w:eastAsia="ar-SA"/>
              </w:rPr>
              <w:t>Тер-Гукасян Вруйр Мартиросович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28</w:t>
            </w:r>
          </w:p>
        </w:tc>
      </w:tr>
      <w:tr w:rsidR="00A94D81" w:rsidRPr="00540824">
        <w:trPr>
          <w:trHeight w:val="112"/>
        </w:trPr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3.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  <w:lang w:eastAsia="ar-SA"/>
              </w:rPr>
            </w:pPr>
            <w:r w:rsidRPr="002A4790">
              <w:rPr>
                <w:sz w:val="20"/>
                <w:szCs w:val="20"/>
                <w:lang w:eastAsia="ar-SA"/>
              </w:rPr>
              <w:t>Ларина Ирина Игоревна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87</w:t>
            </w:r>
          </w:p>
        </w:tc>
      </w:tr>
      <w:tr w:rsidR="00A94D81" w:rsidRPr="00540824">
        <w:trPr>
          <w:trHeight w:val="101"/>
        </w:trPr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4.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  <w:lang w:eastAsia="ar-SA"/>
              </w:rPr>
              <w:t>Лосев Кирилл Владимирович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266</w:t>
            </w:r>
          </w:p>
        </w:tc>
      </w:tr>
      <w:tr w:rsidR="00A94D81" w:rsidRPr="00540824">
        <w:trPr>
          <w:trHeight w:val="112"/>
        </w:trPr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5.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  <w:lang w:eastAsia="ar-SA"/>
              </w:rPr>
            </w:pPr>
            <w:r w:rsidRPr="002A4790">
              <w:rPr>
                <w:sz w:val="20"/>
                <w:szCs w:val="20"/>
                <w:lang w:eastAsia="ar-SA"/>
              </w:rPr>
              <w:t>Рощин Ярослав Анатольевич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233</w:t>
            </w:r>
          </w:p>
        </w:tc>
      </w:tr>
      <w:tr w:rsidR="00A94D81" w:rsidRPr="00540824">
        <w:trPr>
          <w:trHeight w:val="112"/>
        </w:trPr>
        <w:tc>
          <w:tcPr>
            <w:tcW w:w="533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6.</w:t>
            </w:r>
          </w:p>
        </w:tc>
        <w:tc>
          <w:tcPr>
            <w:tcW w:w="1844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  <w:lang w:eastAsia="ar-SA"/>
              </w:rPr>
            </w:pPr>
            <w:r w:rsidRPr="002A4790">
              <w:rPr>
                <w:sz w:val="20"/>
                <w:szCs w:val="20"/>
                <w:lang w:eastAsia="ar-SA"/>
              </w:rPr>
              <w:t>Качмазов Георгий Эльбрусович</w:t>
            </w:r>
          </w:p>
        </w:tc>
        <w:tc>
          <w:tcPr>
            <w:tcW w:w="4661" w:type="dxa"/>
          </w:tcPr>
          <w:p w:rsidR="00A94D81" w:rsidRPr="002A4790" w:rsidRDefault="00A94D81" w:rsidP="002A4790">
            <w:pPr>
              <w:ind w:right="-143"/>
              <w:jc w:val="both"/>
              <w:rPr>
                <w:sz w:val="20"/>
                <w:szCs w:val="20"/>
              </w:rPr>
            </w:pPr>
            <w:r w:rsidRPr="002A4790">
              <w:rPr>
                <w:sz w:val="20"/>
                <w:szCs w:val="20"/>
              </w:rPr>
              <w:t>135</w:t>
            </w:r>
          </w:p>
        </w:tc>
      </w:tr>
    </w:tbl>
    <w:p w:rsidR="00A94D81" w:rsidRDefault="00A94D81" w:rsidP="00261805">
      <w:pPr>
        <w:ind w:left="-709" w:right="-143"/>
        <w:jc w:val="both"/>
      </w:pP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0A7BB5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FE08D4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b/>
          <w:bCs/>
          <w:sz w:val="22"/>
          <w:szCs w:val="22"/>
        </w:rPr>
        <w:t xml:space="preserve">2. </w:t>
      </w:r>
      <w:r w:rsidRPr="00F2654E">
        <w:rPr>
          <w:sz w:val="22"/>
          <w:szCs w:val="22"/>
        </w:rPr>
        <w:t xml:space="preserve">Утвердить </w:t>
      </w:r>
      <w:r>
        <w:rPr>
          <w:sz w:val="22"/>
          <w:szCs w:val="22"/>
        </w:rPr>
        <w:t xml:space="preserve">с 01 марта 2015 г. </w:t>
      </w:r>
      <w:r w:rsidRPr="00F2654E">
        <w:rPr>
          <w:sz w:val="22"/>
          <w:szCs w:val="22"/>
        </w:rPr>
        <w:t>сниженную ставку на содержание и ремонт жилых и нежилых помещений в многоквартирном доме по адресу: г. Москва, Рублевское шоссе, д. 107</w:t>
      </w:r>
      <w:r>
        <w:rPr>
          <w:sz w:val="22"/>
          <w:szCs w:val="22"/>
        </w:rPr>
        <w:t xml:space="preserve"> в размере 62,44 руб. за 1 кв.м. общей площади жилых и нежилых помещений в месяц: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4C5312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7E3CEF">
      <w:pPr>
        <w:pStyle w:val="ConsPlusNormal"/>
        <w:spacing w:after="120"/>
        <w:ind w:left="-709" w:firstLine="0"/>
        <w:jc w:val="both"/>
        <w:rPr>
          <w:rFonts w:ascii="Times New Roman" w:hAnsi="Times New Roman" w:cs="Times New Roman"/>
          <w:sz w:val="22"/>
          <w:szCs w:val="22"/>
        </w:rPr>
      </w:pPr>
      <w:r w:rsidRPr="00F2654E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Pr="00F2654E">
        <w:rPr>
          <w:b/>
          <w:bCs/>
          <w:sz w:val="22"/>
          <w:szCs w:val="22"/>
        </w:rPr>
        <w:t xml:space="preserve"> </w:t>
      </w:r>
      <w:r w:rsidRPr="00F2654E">
        <w:rPr>
          <w:rFonts w:ascii="Times New Roman" w:hAnsi="Times New Roman" w:cs="Times New Roman"/>
          <w:sz w:val="22"/>
          <w:szCs w:val="22"/>
        </w:rPr>
        <w:t>Утвердить</w:t>
      </w:r>
      <w:r w:rsidRPr="00F2654E">
        <w:rPr>
          <w:b/>
          <w:bCs/>
          <w:sz w:val="22"/>
          <w:szCs w:val="22"/>
        </w:rPr>
        <w:t xml:space="preserve"> </w:t>
      </w:r>
      <w:r w:rsidRPr="00E52422">
        <w:rPr>
          <w:rFonts w:ascii="Times New Roman" w:hAnsi="Times New Roman" w:cs="Times New Roman"/>
          <w:sz w:val="22"/>
          <w:szCs w:val="22"/>
        </w:rPr>
        <w:t>с 01 марта 2015 г.</w:t>
      </w:r>
      <w:r>
        <w:rPr>
          <w:b/>
          <w:bCs/>
          <w:sz w:val="22"/>
          <w:szCs w:val="22"/>
        </w:rPr>
        <w:t xml:space="preserve"> </w:t>
      </w:r>
      <w:r w:rsidRPr="00F2654E">
        <w:rPr>
          <w:rFonts w:ascii="Times New Roman" w:hAnsi="Times New Roman" w:cs="Times New Roman"/>
          <w:sz w:val="22"/>
          <w:szCs w:val="22"/>
        </w:rPr>
        <w:t xml:space="preserve">сниженную ставку на содержание и ремонт машино-мест в подземной автостоянке в многоквартирном доме по адресу: г. Москва, Рублевское шоссе, д. 107 </w:t>
      </w:r>
      <w:r>
        <w:rPr>
          <w:rFonts w:ascii="Times New Roman" w:hAnsi="Times New Roman" w:cs="Times New Roman"/>
          <w:sz w:val="22"/>
          <w:szCs w:val="22"/>
        </w:rPr>
        <w:t>в следующем размере:</w:t>
      </w:r>
    </w:p>
    <w:p w:rsidR="00A94D81" w:rsidRPr="00F2654E" w:rsidRDefault="00A94D81" w:rsidP="007E3CEF">
      <w:pPr>
        <w:ind w:left="-709"/>
        <w:jc w:val="both"/>
        <w:rPr>
          <w:sz w:val="22"/>
          <w:szCs w:val="22"/>
        </w:rPr>
      </w:pPr>
      <w:r w:rsidRPr="00F2654E">
        <w:rPr>
          <w:sz w:val="22"/>
          <w:szCs w:val="22"/>
        </w:rPr>
        <w:t xml:space="preserve">- </w:t>
      </w:r>
      <w:r>
        <w:rPr>
          <w:sz w:val="22"/>
          <w:szCs w:val="22"/>
        </w:rPr>
        <w:t>92,19 руб. за 1 кв.м. общей площади машино-мест без автоматических подъёмников в месяц</w:t>
      </w:r>
      <w:r w:rsidRPr="00F2654E">
        <w:rPr>
          <w:sz w:val="22"/>
          <w:szCs w:val="22"/>
        </w:rPr>
        <w:t xml:space="preserve"> </w:t>
      </w:r>
    </w:p>
    <w:p w:rsidR="00A94D81" w:rsidRDefault="00A94D81" w:rsidP="007E3CEF">
      <w:pPr>
        <w:ind w:left="-709"/>
        <w:jc w:val="both"/>
        <w:rPr>
          <w:sz w:val="22"/>
          <w:szCs w:val="22"/>
        </w:rPr>
      </w:pPr>
      <w:r w:rsidRPr="00F2654E">
        <w:rPr>
          <w:sz w:val="22"/>
          <w:szCs w:val="22"/>
        </w:rPr>
        <w:t xml:space="preserve">- </w:t>
      </w:r>
      <w:r>
        <w:rPr>
          <w:sz w:val="22"/>
          <w:szCs w:val="22"/>
        </w:rPr>
        <w:t>117,09 руб. за 1 кв.м. общей площади машино-мест с автоматическими подъёмниками в месяц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095D71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C24B73">
      <w:pPr>
        <w:spacing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 xml:space="preserve">4. </w:t>
      </w:r>
      <w:r w:rsidRPr="00F2654E">
        <w:rPr>
          <w:sz w:val="22"/>
          <w:szCs w:val="22"/>
        </w:rPr>
        <w:t>Утвердить способ формирования фонда капитального ремонта многоквартирного дома адресу: г. Москва, Рублевское шоссе, д. 107:</w:t>
      </w:r>
    </w:p>
    <w:p w:rsidR="00A94D81" w:rsidRDefault="00A94D81" w:rsidP="00C24B73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853663">
        <w:rPr>
          <w:b/>
          <w:bCs/>
          <w:sz w:val="22"/>
          <w:szCs w:val="22"/>
        </w:rPr>
        <w:t>4.1.</w:t>
      </w:r>
      <w:r w:rsidRPr="00F2654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Формировать фонд капитального ремонта на специальном счёте, т.е. </w:t>
      </w:r>
      <w:r w:rsidRPr="00F2654E">
        <w:rPr>
          <w:color w:val="000000"/>
          <w:sz w:val="22"/>
          <w:szCs w:val="22"/>
          <w:shd w:val="clear" w:color="auto" w:fill="FFFFFF"/>
        </w:rPr>
        <w:t>перечисл</w:t>
      </w:r>
      <w:r>
        <w:rPr>
          <w:color w:val="000000"/>
          <w:sz w:val="22"/>
          <w:szCs w:val="22"/>
          <w:shd w:val="clear" w:color="auto" w:fill="FFFFFF"/>
        </w:rPr>
        <w:t xml:space="preserve">ять </w:t>
      </w:r>
      <w:r w:rsidRPr="00F2654E">
        <w:rPr>
          <w:color w:val="000000"/>
          <w:sz w:val="22"/>
          <w:szCs w:val="22"/>
          <w:shd w:val="clear" w:color="auto" w:fill="FFFFFF"/>
        </w:rPr>
        <w:t>взнос</w:t>
      </w:r>
      <w:r>
        <w:rPr>
          <w:color w:val="000000"/>
          <w:sz w:val="22"/>
          <w:szCs w:val="22"/>
          <w:shd w:val="clear" w:color="auto" w:fill="FFFFFF"/>
        </w:rPr>
        <w:t>ы</w:t>
      </w:r>
      <w:r w:rsidRPr="00F2654E">
        <w:rPr>
          <w:color w:val="000000"/>
          <w:sz w:val="22"/>
          <w:szCs w:val="22"/>
          <w:shd w:val="clear" w:color="auto" w:fill="FFFFFF"/>
        </w:rPr>
        <w:t xml:space="preserve"> на капитальный ремонт на специальный счет в целях формирования фонда капитального ремонта в виде денежных средств, находящихся на специальном счете</w:t>
      </w:r>
      <w:r>
        <w:rPr>
          <w:color w:val="000000"/>
          <w:sz w:val="22"/>
          <w:szCs w:val="22"/>
          <w:shd w:val="clear" w:color="auto" w:fill="FFFFFF"/>
        </w:rPr>
        <w:t>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E6133E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E17568">
      <w:pPr>
        <w:spacing w:before="120"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853663">
        <w:rPr>
          <w:b/>
          <w:bCs/>
          <w:sz w:val="22"/>
          <w:szCs w:val="22"/>
        </w:rPr>
        <w:t>4.2.</w:t>
      </w:r>
      <w:r>
        <w:rPr>
          <w:sz w:val="22"/>
          <w:szCs w:val="22"/>
        </w:rPr>
        <w:t xml:space="preserve"> Формировать фонд капитального ремонта на счёте регионального оператора, т.е. </w:t>
      </w:r>
      <w:r w:rsidRPr="00F2654E">
        <w:rPr>
          <w:color w:val="000000"/>
          <w:sz w:val="22"/>
          <w:szCs w:val="22"/>
          <w:shd w:val="clear" w:color="auto" w:fill="FFFFFF"/>
        </w:rPr>
        <w:t>перечисл</w:t>
      </w:r>
      <w:r>
        <w:rPr>
          <w:color w:val="000000"/>
          <w:sz w:val="22"/>
          <w:szCs w:val="22"/>
          <w:shd w:val="clear" w:color="auto" w:fill="FFFFFF"/>
        </w:rPr>
        <w:t xml:space="preserve">ять </w:t>
      </w:r>
      <w:r w:rsidRPr="00F2654E">
        <w:rPr>
          <w:color w:val="000000"/>
          <w:sz w:val="22"/>
          <w:szCs w:val="22"/>
          <w:shd w:val="clear" w:color="auto" w:fill="FFFFFF"/>
        </w:rPr>
        <w:t>взнос</w:t>
      </w:r>
      <w:r>
        <w:rPr>
          <w:color w:val="000000"/>
          <w:sz w:val="22"/>
          <w:szCs w:val="22"/>
          <w:shd w:val="clear" w:color="auto" w:fill="FFFFFF"/>
        </w:rPr>
        <w:t>ы</w:t>
      </w:r>
      <w:r w:rsidRPr="00F2654E">
        <w:rPr>
          <w:color w:val="000000"/>
          <w:sz w:val="22"/>
          <w:szCs w:val="22"/>
          <w:shd w:val="clear" w:color="auto" w:fill="FFFFFF"/>
        </w:rPr>
        <w:t xml:space="preserve"> на капитальный ремонт на сч</w:t>
      </w:r>
      <w:r>
        <w:rPr>
          <w:color w:val="000000"/>
          <w:sz w:val="22"/>
          <w:szCs w:val="22"/>
          <w:shd w:val="clear" w:color="auto" w:fill="FFFFFF"/>
        </w:rPr>
        <w:t>ё</w:t>
      </w:r>
      <w:r w:rsidRPr="00F2654E">
        <w:rPr>
          <w:color w:val="000000"/>
          <w:sz w:val="22"/>
          <w:szCs w:val="22"/>
          <w:shd w:val="clear" w:color="auto" w:fill="FFFFFF"/>
        </w:rPr>
        <w:t>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</w:t>
      </w:r>
      <w:r>
        <w:rPr>
          <w:color w:val="000000"/>
          <w:sz w:val="22"/>
          <w:szCs w:val="22"/>
          <w:shd w:val="clear" w:color="auto" w:fill="FFFFFF"/>
        </w:rPr>
        <w:t xml:space="preserve">: 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523052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E17568">
      <w:pPr>
        <w:spacing w:before="120"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 xml:space="preserve">5. </w:t>
      </w:r>
      <w:r w:rsidRPr="00DF244E">
        <w:rPr>
          <w:sz w:val="22"/>
          <w:szCs w:val="22"/>
        </w:rPr>
        <w:t xml:space="preserve">Выбрать </w:t>
      </w:r>
      <w:r w:rsidRPr="00F2654E">
        <w:rPr>
          <w:sz w:val="22"/>
          <w:szCs w:val="22"/>
        </w:rPr>
        <w:t>кредитной организацией для открытия специального банковского сч</w:t>
      </w:r>
      <w:r>
        <w:rPr>
          <w:sz w:val="22"/>
          <w:szCs w:val="22"/>
        </w:rPr>
        <w:t>ё</w:t>
      </w:r>
      <w:r w:rsidRPr="00F2654E">
        <w:rPr>
          <w:sz w:val="22"/>
          <w:szCs w:val="22"/>
        </w:rPr>
        <w:t xml:space="preserve">та для </w:t>
      </w:r>
      <w:r w:rsidRPr="00F2654E">
        <w:rPr>
          <w:color w:val="000000"/>
          <w:sz w:val="22"/>
          <w:szCs w:val="22"/>
          <w:shd w:val="clear" w:color="auto" w:fill="FFFFFF"/>
        </w:rPr>
        <w:t>формирования фонда капитального ремонта</w:t>
      </w:r>
      <w:r w:rsidRPr="00F2654E">
        <w:rPr>
          <w:sz w:val="22"/>
          <w:szCs w:val="22"/>
        </w:rPr>
        <w:t xml:space="preserve"> многоквартирного дома по адресу: г. Москва, Рублевское шоссе, д. 107:</w:t>
      </w:r>
    </w:p>
    <w:p w:rsidR="00A94D81" w:rsidRDefault="00A94D81" w:rsidP="00E17568">
      <w:pPr>
        <w:spacing w:before="120" w:after="120"/>
        <w:ind w:left="-709" w:right="-142"/>
        <w:jc w:val="both"/>
        <w:rPr>
          <w:sz w:val="22"/>
          <w:szCs w:val="22"/>
        </w:rPr>
      </w:pPr>
      <w:r w:rsidRPr="00984DEF">
        <w:rPr>
          <w:b/>
          <w:bCs/>
          <w:sz w:val="22"/>
          <w:szCs w:val="22"/>
        </w:rPr>
        <w:t>5.1.</w:t>
      </w:r>
      <w:r>
        <w:rPr>
          <w:sz w:val="22"/>
          <w:szCs w:val="22"/>
        </w:rPr>
        <w:t xml:space="preserve"> Акционерный коммерческий банк «Банк Москвы» (открытое акционерное общество):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CB2C52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9261E9">
      <w:pPr>
        <w:spacing w:before="120" w:after="120"/>
        <w:ind w:left="-709" w:right="-142"/>
        <w:jc w:val="both"/>
        <w:rPr>
          <w:sz w:val="22"/>
          <w:szCs w:val="22"/>
        </w:rPr>
      </w:pPr>
      <w:r w:rsidRPr="00984DEF">
        <w:rPr>
          <w:b/>
          <w:bCs/>
          <w:sz w:val="22"/>
          <w:szCs w:val="22"/>
        </w:rPr>
        <w:t>5.2.</w:t>
      </w:r>
      <w:r>
        <w:rPr>
          <w:sz w:val="22"/>
          <w:szCs w:val="22"/>
        </w:rPr>
        <w:t xml:space="preserve"> Открытое акционерное общество «Сбербанк России»: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3570EE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9261E9">
      <w:pPr>
        <w:spacing w:before="120" w:after="120"/>
        <w:ind w:left="-709" w:right="-142"/>
        <w:jc w:val="both"/>
        <w:rPr>
          <w:sz w:val="22"/>
          <w:szCs w:val="22"/>
        </w:rPr>
      </w:pPr>
      <w:r w:rsidRPr="00984DEF">
        <w:rPr>
          <w:b/>
          <w:bCs/>
          <w:sz w:val="22"/>
          <w:szCs w:val="22"/>
        </w:rPr>
        <w:t>5.3.</w:t>
      </w:r>
      <w:r>
        <w:rPr>
          <w:sz w:val="22"/>
          <w:szCs w:val="22"/>
        </w:rPr>
        <w:t xml:space="preserve"> Банк ВТБ 24 (публичное акционерное общество):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AE23B6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483531">
      <w:pPr>
        <w:spacing w:before="120"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EF0859">
        <w:rPr>
          <w:b/>
          <w:bCs/>
          <w:sz w:val="22"/>
          <w:szCs w:val="22"/>
        </w:rPr>
        <w:t xml:space="preserve">6. </w:t>
      </w:r>
      <w:r w:rsidRPr="00F2654E">
        <w:rPr>
          <w:sz w:val="22"/>
          <w:szCs w:val="22"/>
        </w:rPr>
        <w:t xml:space="preserve">Утвердить владельцем специального банковского счета для </w:t>
      </w:r>
      <w:r w:rsidRPr="00F2654E">
        <w:rPr>
          <w:color w:val="000000"/>
          <w:sz w:val="22"/>
          <w:szCs w:val="22"/>
          <w:shd w:val="clear" w:color="auto" w:fill="FFFFFF"/>
        </w:rPr>
        <w:t>формирования фонда капитального ремонта</w:t>
      </w:r>
      <w:r w:rsidRPr="00F2654E">
        <w:rPr>
          <w:sz w:val="22"/>
          <w:szCs w:val="22"/>
        </w:rPr>
        <w:t xml:space="preserve"> многоквартирного дома по адресу: г. Москва, Рублевское шоссе, д. 107</w:t>
      </w:r>
      <w:r>
        <w:rPr>
          <w:sz w:val="22"/>
          <w:szCs w:val="22"/>
        </w:rPr>
        <w:t>:</w:t>
      </w:r>
      <w:r w:rsidRPr="00F2654E">
        <w:rPr>
          <w:sz w:val="22"/>
          <w:szCs w:val="22"/>
        </w:rPr>
        <w:t xml:space="preserve"> </w:t>
      </w:r>
    </w:p>
    <w:p w:rsidR="00A94D81" w:rsidRPr="00412691" w:rsidRDefault="00A94D81" w:rsidP="00412691">
      <w:pPr>
        <w:spacing w:before="120" w:after="120"/>
        <w:ind w:left="-709" w:right="-142"/>
        <w:jc w:val="both"/>
        <w:rPr>
          <w:b/>
          <w:bCs/>
          <w:sz w:val="22"/>
          <w:szCs w:val="22"/>
        </w:rPr>
      </w:pPr>
      <w:r w:rsidRPr="00412691">
        <w:rPr>
          <w:b/>
          <w:bCs/>
          <w:sz w:val="22"/>
          <w:szCs w:val="22"/>
        </w:rPr>
        <w:t xml:space="preserve">6.1. </w:t>
      </w:r>
      <w:r>
        <w:rPr>
          <w:sz w:val="22"/>
          <w:szCs w:val="22"/>
        </w:rPr>
        <w:t>Управляющая организация указанного многоквартирного дома - Публичное акционерное общество «Моспромстрой» (филиал «Фирма Уют» ПАО «Моспромстрой»)</w:t>
      </w:r>
      <w:r w:rsidRPr="00F2654E">
        <w:rPr>
          <w:color w:val="000000"/>
          <w:sz w:val="22"/>
          <w:szCs w:val="22"/>
          <w:shd w:val="clear" w:color="auto" w:fill="FFFFFF"/>
        </w:rPr>
        <w:t>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412691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412691" w:rsidRDefault="00A94D81" w:rsidP="00412691">
      <w:pPr>
        <w:spacing w:before="120" w:after="120"/>
        <w:ind w:left="-709" w:right="-142"/>
        <w:jc w:val="both"/>
        <w:rPr>
          <w:sz w:val="22"/>
          <w:szCs w:val="22"/>
        </w:rPr>
      </w:pPr>
      <w:r w:rsidRPr="00412691">
        <w:rPr>
          <w:b/>
          <w:bCs/>
          <w:sz w:val="22"/>
          <w:szCs w:val="22"/>
        </w:rPr>
        <w:t xml:space="preserve">6.2. </w:t>
      </w:r>
      <w:r w:rsidRPr="00412691">
        <w:rPr>
          <w:sz w:val="22"/>
          <w:szCs w:val="22"/>
        </w:rPr>
        <w:t>Региональный оператор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ф</w:t>
      </w:r>
      <w:r w:rsidRPr="007F1335">
        <w:rPr>
          <w:sz w:val="22"/>
          <w:szCs w:val="22"/>
          <w:shd w:val="clear" w:color="auto" w:fill="FFFFFF"/>
        </w:rPr>
        <w:t>онд</w:t>
      </w:r>
      <w:r>
        <w:rPr>
          <w:sz w:val="22"/>
          <w:szCs w:val="22"/>
          <w:shd w:val="clear" w:color="auto" w:fill="FFFFFF"/>
        </w:rPr>
        <w:t>а</w:t>
      </w:r>
      <w:r w:rsidRPr="007F1335">
        <w:rPr>
          <w:sz w:val="22"/>
          <w:szCs w:val="22"/>
          <w:shd w:val="clear" w:color="auto" w:fill="FFFFFF"/>
        </w:rPr>
        <w:t xml:space="preserve"> капитального ремонта общего имущества многоквартирных домов</w:t>
      </w:r>
      <w:r>
        <w:rPr>
          <w:sz w:val="22"/>
          <w:szCs w:val="22"/>
          <w:shd w:val="clear" w:color="auto" w:fill="FFFFFF"/>
        </w:rPr>
        <w:t>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412691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616BC1">
      <w:pPr>
        <w:spacing w:before="120" w:after="120"/>
        <w:ind w:left="-709" w:right="-142"/>
        <w:jc w:val="both"/>
        <w:rPr>
          <w:sz w:val="22"/>
          <w:szCs w:val="22"/>
        </w:rPr>
      </w:pPr>
      <w:r w:rsidRPr="00CF268C">
        <w:rPr>
          <w:b/>
          <w:bCs/>
          <w:sz w:val="22"/>
          <w:szCs w:val="22"/>
        </w:rPr>
        <w:t>7</w:t>
      </w:r>
      <w:r w:rsidRPr="00EF0859">
        <w:rPr>
          <w:b/>
          <w:bCs/>
          <w:sz w:val="22"/>
          <w:szCs w:val="22"/>
        </w:rPr>
        <w:t xml:space="preserve">. </w:t>
      </w:r>
      <w:r w:rsidRPr="00F2654E">
        <w:rPr>
          <w:sz w:val="22"/>
          <w:szCs w:val="22"/>
        </w:rPr>
        <w:t xml:space="preserve">Утвердить лицом, уполномоченным на открытие специального банковского счета для </w:t>
      </w:r>
      <w:r w:rsidRPr="00F2654E">
        <w:rPr>
          <w:color w:val="000000"/>
          <w:sz w:val="22"/>
          <w:szCs w:val="22"/>
          <w:shd w:val="clear" w:color="auto" w:fill="FFFFFF"/>
        </w:rPr>
        <w:t>формирования фонда капитального ремонта</w:t>
      </w:r>
      <w:r w:rsidRPr="00F2654E">
        <w:rPr>
          <w:sz w:val="22"/>
          <w:szCs w:val="22"/>
        </w:rPr>
        <w:t xml:space="preserve"> многоквартирного дома по адресу: г. Москва, Рублевское шоссе, д. 107</w:t>
      </w:r>
      <w:r>
        <w:rPr>
          <w:sz w:val="22"/>
          <w:szCs w:val="22"/>
        </w:rPr>
        <w:t xml:space="preserve"> и совершение операций по данному счёту</w:t>
      </w:r>
      <w:r w:rsidRPr="00F2654E">
        <w:rPr>
          <w:sz w:val="22"/>
          <w:szCs w:val="22"/>
        </w:rPr>
        <w:t xml:space="preserve">: </w:t>
      </w:r>
    </w:p>
    <w:p w:rsidR="00A94D81" w:rsidRDefault="00A94D81" w:rsidP="00616BC1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b/>
          <w:bCs/>
          <w:sz w:val="22"/>
          <w:szCs w:val="22"/>
        </w:rPr>
        <w:t>-</w:t>
      </w:r>
      <w:r w:rsidRPr="00F2654E">
        <w:rPr>
          <w:sz w:val="22"/>
          <w:szCs w:val="22"/>
        </w:rPr>
        <w:t xml:space="preserve"> </w:t>
      </w:r>
      <w:r>
        <w:rPr>
          <w:sz w:val="22"/>
          <w:szCs w:val="22"/>
        </w:rPr>
        <w:t>директора филиала «Фирма Уют» ПАО «Моспромстрой» Шойжилжапова Владимира Дымбрыловича: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9A04C4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4E2705">
      <w:pPr>
        <w:spacing w:before="120"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8. </w:t>
      </w:r>
      <w:r w:rsidRPr="00F2654E">
        <w:rPr>
          <w:sz w:val="22"/>
          <w:szCs w:val="22"/>
        </w:rPr>
        <w:t>Утвердить</w:t>
      </w:r>
      <w:r w:rsidRPr="00F2654E">
        <w:rPr>
          <w:b/>
          <w:bCs/>
          <w:sz w:val="22"/>
          <w:szCs w:val="22"/>
        </w:rPr>
        <w:t xml:space="preserve"> </w:t>
      </w:r>
      <w:r w:rsidRPr="00F2654E">
        <w:rPr>
          <w:sz w:val="22"/>
          <w:szCs w:val="22"/>
        </w:rPr>
        <w:t>ежемесячн</w:t>
      </w:r>
      <w:r>
        <w:rPr>
          <w:sz w:val="22"/>
          <w:szCs w:val="22"/>
        </w:rPr>
        <w:t>ый</w:t>
      </w:r>
      <w:r w:rsidRPr="00F2654E">
        <w:rPr>
          <w:sz w:val="22"/>
          <w:szCs w:val="22"/>
        </w:rPr>
        <w:t xml:space="preserve"> взнос на </w:t>
      </w:r>
      <w:r w:rsidRPr="00F2654E">
        <w:rPr>
          <w:color w:val="000000"/>
          <w:sz w:val="22"/>
          <w:szCs w:val="22"/>
          <w:shd w:val="clear" w:color="auto" w:fill="FFFFFF"/>
        </w:rPr>
        <w:t>формирование фонда капитального ремонта</w:t>
      </w:r>
      <w:r w:rsidRPr="00F2654E">
        <w:rPr>
          <w:sz w:val="22"/>
          <w:szCs w:val="22"/>
        </w:rPr>
        <w:t xml:space="preserve"> (ежемесячн</w:t>
      </w:r>
      <w:r>
        <w:rPr>
          <w:sz w:val="22"/>
          <w:szCs w:val="22"/>
        </w:rPr>
        <w:t xml:space="preserve">ый </w:t>
      </w:r>
      <w:r w:rsidRPr="00F2654E">
        <w:rPr>
          <w:sz w:val="22"/>
          <w:szCs w:val="22"/>
        </w:rPr>
        <w:t>взнос на капитальный ремонт) многоквартирного дома по адресу: г. Москва, Рублевское шоссе, д. 107</w:t>
      </w:r>
      <w:r>
        <w:rPr>
          <w:sz w:val="22"/>
          <w:szCs w:val="22"/>
        </w:rPr>
        <w:t xml:space="preserve"> в размере 15,00 руб. за 1 кв.м. общей площади помещений в месяц</w:t>
      </w:r>
      <w:r w:rsidRPr="00F2654E">
        <w:rPr>
          <w:sz w:val="22"/>
          <w:szCs w:val="22"/>
        </w:rPr>
        <w:t>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094D4F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4E2705">
      <w:pPr>
        <w:spacing w:before="120"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 w:rsidRPr="00C374D9">
        <w:t xml:space="preserve"> </w:t>
      </w:r>
      <w:r w:rsidRPr="00F2654E">
        <w:rPr>
          <w:sz w:val="22"/>
          <w:szCs w:val="22"/>
        </w:rPr>
        <w:t>Утвердить перечень услуг и (или) работ по капитальному ремонту общего имущества в многоквартирном доме по адресу: г. Москва, Рублевское шоссе, д. 107.</w:t>
      </w:r>
    </w:p>
    <w:p w:rsidR="00A94D81" w:rsidRDefault="00A94D81" w:rsidP="00F2654E">
      <w:pPr>
        <w:spacing w:before="120" w:after="120"/>
        <w:ind w:left="-709" w:right="-142"/>
        <w:jc w:val="both"/>
        <w:rPr>
          <w:sz w:val="22"/>
          <w:szCs w:val="22"/>
        </w:rPr>
      </w:pPr>
      <w:r w:rsidRPr="00673502">
        <w:rPr>
          <w:b/>
          <w:bCs/>
          <w:sz w:val="22"/>
          <w:szCs w:val="22"/>
        </w:rPr>
        <w:t>9.1.</w:t>
      </w:r>
      <w:r w:rsidRPr="00F2654E">
        <w:rPr>
          <w:sz w:val="22"/>
          <w:szCs w:val="22"/>
        </w:rPr>
        <w:t xml:space="preserve"> в соответствии с региональной программой капитального ремонта</w:t>
      </w:r>
      <w:r>
        <w:rPr>
          <w:sz w:val="22"/>
          <w:szCs w:val="22"/>
        </w:rPr>
        <w:t xml:space="preserve"> (приложение 1 к протоколу общего собрания)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673502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F2654E">
      <w:pPr>
        <w:spacing w:before="120"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9.2.</w:t>
      </w:r>
      <w:r>
        <w:rPr>
          <w:sz w:val="22"/>
          <w:szCs w:val="22"/>
        </w:rPr>
        <w:t xml:space="preserve"> в соответствии с приложением 2 к протоколу общего собрания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673502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Pr="00F2654E" w:rsidRDefault="00A94D81" w:rsidP="004E2705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b/>
          <w:bCs/>
        </w:rPr>
        <w:t>10.</w:t>
      </w:r>
      <w:r>
        <w:t xml:space="preserve"> </w:t>
      </w:r>
      <w:r w:rsidRPr="00F2654E">
        <w:rPr>
          <w:sz w:val="22"/>
          <w:szCs w:val="22"/>
        </w:rPr>
        <w:t>Утвердить сроком проведения капитального ремонта общего имущества многоквартирного дома по адресу: г. Москва, Рублевское шоссе, д. 107:</w:t>
      </w:r>
    </w:p>
    <w:p w:rsidR="00A94D81" w:rsidRDefault="00A94D81" w:rsidP="004E2705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sz w:val="22"/>
          <w:szCs w:val="22"/>
        </w:rPr>
        <w:t>- не позднее 2042</w:t>
      </w:r>
      <w:r>
        <w:rPr>
          <w:sz w:val="22"/>
          <w:szCs w:val="22"/>
        </w:rPr>
        <w:t xml:space="preserve"> – </w:t>
      </w:r>
      <w:r w:rsidRPr="00F2654E">
        <w:rPr>
          <w:sz w:val="22"/>
          <w:szCs w:val="22"/>
        </w:rPr>
        <w:t>2044</w:t>
      </w:r>
      <w:r>
        <w:rPr>
          <w:sz w:val="22"/>
          <w:szCs w:val="22"/>
        </w:rPr>
        <w:t xml:space="preserve"> </w:t>
      </w:r>
      <w:r w:rsidRPr="00F2654E">
        <w:rPr>
          <w:sz w:val="22"/>
          <w:szCs w:val="22"/>
        </w:rPr>
        <w:t>гг.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B22306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F2654E">
      <w:pPr>
        <w:ind w:left="-709" w:right="-142"/>
        <w:jc w:val="both"/>
      </w:pPr>
      <w:r>
        <w:rPr>
          <w:b/>
          <w:bCs/>
          <w:sz w:val="22"/>
          <w:szCs w:val="22"/>
        </w:rPr>
        <w:t>11</w:t>
      </w:r>
      <w:r w:rsidRPr="00EF0859">
        <w:rPr>
          <w:b/>
          <w:bCs/>
          <w:sz w:val="22"/>
          <w:szCs w:val="22"/>
        </w:rPr>
        <w:t xml:space="preserve">. </w:t>
      </w:r>
      <w:r w:rsidRPr="00F2654E">
        <w:t>Выбрать способ управления многоквартирным домом по адресу: г. Москва, Рублевское шоссе, д. 107</w:t>
      </w:r>
      <w:r>
        <w:t>:</w:t>
      </w:r>
      <w:r w:rsidRPr="00F2654E">
        <w:t xml:space="preserve"> </w:t>
      </w:r>
    </w:p>
    <w:p w:rsidR="00A94D81" w:rsidRDefault="00A94D81" w:rsidP="00A128A6">
      <w:pPr>
        <w:spacing w:before="120" w:after="120"/>
        <w:ind w:left="-709" w:right="-142"/>
        <w:jc w:val="both"/>
      </w:pPr>
      <w:r w:rsidRPr="004275A3">
        <w:rPr>
          <w:b/>
          <w:bCs/>
        </w:rPr>
        <w:t>11.1.</w:t>
      </w:r>
      <w:r>
        <w:t xml:space="preserve"> Управление управляющей организацией: 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E83CDB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A128A6">
      <w:pPr>
        <w:spacing w:before="120" w:after="120"/>
        <w:ind w:left="-709" w:right="-142"/>
        <w:jc w:val="both"/>
      </w:pPr>
      <w:r w:rsidRPr="004275A3">
        <w:rPr>
          <w:b/>
          <w:bCs/>
        </w:rPr>
        <w:t>11.2.</w:t>
      </w:r>
      <w:r>
        <w:t xml:space="preserve"> управление товариществом собственников жилья: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E83CDB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F2654E">
      <w:pPr>
        <w:spacing w:before="120" w:after="120"/>
        <w:ind w:left="-709" w:right="-142"/>
      </w:pPr>
      <w:r w:rsidRPr="008133D4">
        <w:rPr>
          <w:b/>
          <w:bCs/>
        </w:rPr>
        <w:t>12.</w:t>
      </w:r>
      <w:r w:rsidRPr="00544FEC">
        <w:rPr>
          <w:sz w:val="22"/>
          <w:szCs w:val="22"/>
        </w:rPr>
        <w:t xml:space="preserve"> </w:t>
      </w:r>
      <w:r w:rsidRPr="00F2654E">
        <w:t>Выбрать управляющей организацией многоквартирного дома по адресу: г. Москва, Рублевское шоссе, д. 107</w:t>
      </w:r>
      <w:r>
        <w:t xml:space="preserve"> Публичное</w:t>
      </w:r>
      <w:r w:rsidRPr="00F2654E">
        <w:t xml:space="preserve"> акционерное общество «Мос</w:t>
      </w:r>
      <w:r>
        <w:t>промстрой» (филиал «Фирма Уют» П</w:t>
      </w:r>
      <w:r w:rsidRPr="00F2654E">
        <w:t>АО «Моспромстрой») сроком на 2</w:t>
      </w:r>
      <w:r>
        <w:t xml:space="preserve"> года: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8133D4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E867B1">
      <w:pPr>
        <w:spacing w:before="120"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3</w:t>
      </w:r>
      <w:r w:rsidRPr="00EF0859">
        <w:rPr>
          <w:b/>
          <w:bCs/>
          <w:sz w:val="22"/>
          <w:szCs w:val="22"/>
        </w:rPr>
        <w:t xml:space="preserve">. </w:t>
      </w:r>
      <w:r w:rsidRPr="00EF0859">
        <w:rPr>
          <w:sz w:val="22"/>
          <w:szCs w:val="22"/>
        </w:rPr>
        <w:t>Выбрать местом размещения решения общего собрания собственников помещений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FA11FD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7237CE">
      <w:pPr>
        <w:spacing w:before="120"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4</w:t>
      </w:r>
      <w:r w:rsidRPr="00EF0859">
        <w:rPr>
          <w:sz w:val="22"/>
          <w:szCs w:val="22"/>
        </w:rPr>
        <w:t>. Определить местом хранения протоколов, решений собственников и иных материалов</w:t>
      </w:r>
      <w:r w:rsidRPr="00EF0859">
        <w:rPr>
          <w:sz w:val="22"/>
          <w:szCs w:val="22"/>
          <w:u w:val="single"/>
        </w:rPr>
        <w:t xml:space="preserve"> </w:t>
      </w:r>
      <w:r w:rsidRPr="00EF0859">
        <w:rPr>
          <w:sz w:val="22"/>
          <w:szCs w:val="22"/>
        </w:rPr>
        <w:t>общего собрания собственников помещений в многоквартирном доме по адресу: г. Москва, Рублевское шоссе, д. 107</w:t>
      </w:r>
      <w:r>
        <w:rPr>
          <w:sz w:val="22"/>
          <w:szCs w:val="22"/>
        </w:rPr>
        <w:t xml:space="preserve"> отдельный сейф в </w:t>
      </w:r>
      <w:r w:rsidRPr="00EF0859">
        <w:rPr>
          <w:sz w:val="22"/>
          <w:szCs w:val="22"/>
        </w:rPr>
        <w:t>помещени</w:t>
      </w:r>
      <w:r>
        <w:rPr>
          <w:sz w:val="22"/>
          <w:szCs w:val="22"/>
        </w:rPr>
        <w:t>и</w:t>
      </w:r>
      <w:r w:rsidRPr="00EF0859">
        <w:rPr>
          <w:sz w:val="22"/>
          <w:szCs w:val="22"/>
        </w:rPr>
        <w:t xml:space="preserve"> службы эксплуатации в указанном доме: 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F7551E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7237CE">
      <w:pPr>
        <w:spacing w:before="120" w:after="120"/>
        <w:ind w:left="-709" w:right="-142"/>
        <w:jc w:val="both"/>
        <w:rPr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5</w:t>
      </w:r>
      <w:r w:rsidRPr="00EF0859">
        <w:rPr>
          <w:b/>
          <w:bCs/>
          <w:sz w:val="22"/>
          <w:szCs w:val="22"/>
        </w:rPr>
        <w:t xml:space="preserve">. </w:t>
      </w:r>
      <w:r w:rsidRPr="00F778B2">
        <w:rPr>
          <w:sz w:val="20"/>
          <w:szCs w:val="20"/>
        </w:rPr>
        <w:t>Определить местом размещения уведомлений (сообщений) о проведении общих собраний собственников помещений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8"/>
        <w:gridCol w:w="3285"/>
        <w:gridCol w:w="3064"/>
      </w:tblGrid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ВОЗДЕРЖАЛСЯ</w:t>
            </w:r>
          </w:p>
        </w:tc>
      </w:tr>
      <w:tr w:rsidR="00A94D81" w:rsidRPr="00944E37">
        <w:trPr>
          <w:trHeight w:val="20"/>
          <w:jc w:val="center"/>
        </w:trPr>
        <w:tc>
          <w:tcPr>
            <w:tcW w:w="1699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1060"/>
                <w:tab w:val="left" w:pos="1340"/>
                <w:tab w:val="center" w:pos="1556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</w:rPr>
            </w:pPr>
            <w:r w:rsidRPr="002A4790">
              <w:rPr>
                <w:b/>
                <w:bCs/>
                <w:sz w:val="21"/>
                <w:szCs w:val="21"/>
              </w:rPr>
              <w:t>________________</w:t>
            </w:r>
          </w:p>
          <w:p w:rsidR="00A94D81" w:rsidRPr="002A4790" w:rsidRDefault="00A94D81" w:rsidP="002A4790">
            <w:pPr>
              <w:pStyle w:val="ListParagraph"/>
              <w:tabs>
                <w:tab w:val="left" w:pos="4380"/>
              </w:tabs>
              <w:ind w:left="0"/>
              <w:jc w:val="center"/>
              <w:rPr>
                <w:b/>
                <w:bCs/>
                <w:sz w:val="21"/>
                <w:szCs w:val="21"/>
                <w:vertAlign w:val="superscript"/>
              </w:rPr>
            </w:pPr>
            <w:r w:rsidRPr="002A4790">
              <w:rPr>
                <w:b/>
                <w:bCs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A94D81" w:rsidRDefault="00A94D81" w:rsidP="00657464">
      <w:pPr>
        <w:ind w:left="-709" w:right="-143" w:firstLine="709"/>
        <w:jc w:val="center"/>
        <w:rPr>
          <w:b/>
          <w:bCs/>
          <w:sz w:val="20"/>
          <w:szCs w:val="20"/>
        </w:rPr>
      </w:pPr>
      <w:r w:rsidRPr="00944E37">
        <w:rPr>
          <w:b/>
          <w:bCs/>
          <w:sz w:val="20"/>
          <w:szCs w:val="20"/>
        </w:rPr>
        <w:t xml:space="preserve">(Вы можете </w:t>
      </w:r>
      <w:r>
        <w:rPr>
          <w:b/>
          <w:bCs/>
          <w:sz w:val="20"/>
          <w:szCs w:val="20"/>
        </w:rPr>
        <w:t xml:space="preserve">проголосовать </w:t>
      </w:r>
      <w:r w:rsidRPr="00944E37">
        <w:rPr>
          <w:b/>
          <w:bCs/>
          <w:sz w:val="20"/>
          <w:szCs w:val="20"/>
        </w:rPr>
        <w:t xml:space="preserve">только </w:t>
      </w:r>
      <w:r>
        <w:rPr>
          <w:b/>
          <w:bCs/>
          <w:sz w:val="20"/>
          <w:szCs w:val="20"/>
        </w:rPr>
        <w:t xml:space="preserve">за </w:t>
      </w:r>
      <w:r w:rsidRPr="00944E37">
        <w:rPr>
          <w:b/>
          <w:bCs/>
          <w:sz w:val="20"/>
          <w:szCs w:val="20"/>
        </w:rPr>
        <w:t xml:space="preserve">один </w:t>
      </w:r>
      <w:r>
        <w:rPr>
          <w:b/>
          <w:bCs/>
          <w:sz w:val="20"/>
          <w:szCs w:val="20"/>
        </w:rPr>
        <w:t>из предложенных вариантов путём проставления подписи в соответствующем поле таблицы)</w:t>
      </w:r>
    </w:p>
    <w:p w:rsidR="00A94D81" w:rsidRDefault="00A94D81" w:rsidP="00CF268C">
      <w:pPr>
        <w:ind w:right="-143"/>
        <w:rPr>
          <w:sz w:val="20"/>
          <w:szCs w:val="20"/>
        </w:rPr>
      </w:pPr>
      <w:bookmarkStart w:id="0" w:name="_GoBack"/>
      <w:bookmarkEnd w:id="0"/>
    </w:p>
    <w:p w:rsidR="00A94D81" w:rsidRPr="00F778B2" w:rsidRDefault="00A94D81" w:rsidP="00CF268C">
      <w:pPr>
        <w:ind w:right="-143"/>
        <w:rPr>
          <w:sz w:val="20"/>
          <w:szCs w:val="20"/>
        </w:rPr>
      </w:pPr>
      <w:r w:rsidRPr="00F778B2">
        <w:rPr>
          <w:sz w:val="20"/>
          <w:szCs w:val="20"/>
        </w:rPr>
        <w:t>Подпись Собственника или его представителя (разборчиво):</w:t>
      </w:r>
    </w:p>
    <w:p w:rsidR="00A94D81" w:rsidRPr="00F778B2" w:rsidRDefault="00A94D81" w:rsidP="00367EE4">
      <w:pPr>
        <w:rPr>
          <w:sz w:val="20"/>
          <w:szCs w:val="20"/>
        </w:rPr>
      </w:pPr>
      <w:r w:rsidRPr="00F778B2">
        <w:rPr>
          <w:sz w:val="20"/>
          <w:szCs w:val="20"/>
        </w:rPr>
        <w:t>_______________________________ (____________________________________________________)</w:t>
      </w:r>
    </w:p>
    <w:p w:rsidR="00A94D81" w:rsidRPr="00F778B2" w:rsidRDefault="00A94D81" w:rsidP="00552017">
      <w:pPr>
        <w:ind w:left="1416" w:firstLine="708"/>
        <w:jc w:val="center"/>
        <w:rPr>
          <w:sz w:val="20"/>
          <w:szCs w:val="20"/>
        </w:rPr>
      </w:pPr>
      <w:r w:rsidRPr="00F778B2">
        <w:rPr>
          <w:sz w:val="20"/>
          <w:szCs w:val="20"/>
        </w:rPr>
        <w:t xml:space="preserve">                        Расшифровка подписи</w:t>
      </w:r>
    </w:p>
    <w:sectPr w:rsidR="00A94D81" w:rsidRPr="00F778B2" w:rsidSect="00F2654E">
      <w:footerReference w:type="default" r:id="rId7"/>
      <w:pgSz w:w="11906" w:h="16838"/>
      <w:pgMar w:top="284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D81" w:rsidRDefault="00A94D81" w:rsidP="00F277A8">
      <w:r>
        <w:separator/>
      </w:r>
    </w:p>
  </w:endnote>
  <w:endnote w:type="continuationSeparator" w:id="0">
    <w:p w:rsidR="00A94D81" w:rsidRDefault="00A94D81" w:rsidP="00F27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D81" w:rsidRDefault="00A94D81">
    <w:pPr>
      <w:pStyle w:val="Footer"/>
      <w:jc w:val="center"/>
    </w:pPr>
    <w:fldSimple w:instr="PAGE   \* MERGEFORMAT">
      <w:r>
        <w:rPr>
          <w:noProof/>
        </w:rPr>
        <w:t>1</w:t>
      </w:r>
    </w:fldSimple>
  </w:p>
  <w:p w:rsidR="00A94D81" w:rsidRDefault="00A94D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D81" w:rsidRDefault="00A94D81" w:rsidP="00F277A8">
      <w:r>
        <w:separator/>
      </w:r>
    </w:p>
  </w:footnote>
  <w:footnote w:type="continuationSeparator" w:id="0">
    <w:p w:rsidR="00A94D81" w:rsidRDefault="00A94D81" w:rsidP="00F27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4FD6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9C50BC"/>
    <w:multiLevelType w:val="hybridMultilevel"/>
    <w:tmpl w:val="320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B3186"/>
    <w:multiLevelType w:val="singleLevel"/>
    <w:tmpl w:val="39D03F7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>
    <w:nsid w:val="25AF764F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B2D0D"/>
    <w:multiLevelType w:val="hybridMultilevel"/>
    <w:tmpl w:val="2D08FED4"/>
    <w:lvl w:ilvl="0" w:tplc="469648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42B566C4"/>
    <w:multiLevelType w:val="hybridMultilevel"/>
    <w:tmpl w:val="CF8A5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86DD0"/>
    <w:multiLevelType w:val="hybridMultilevel"/>
    <w:tmpl w:val="0FFEE372"/>
    <w:lvl w:ilvl="0" w:tplc="7056EE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44066E49"/>
    <w:multiLevelType w:val="hybridMultilevel"/>
    <w:tmpl w:val="E92CE288"/>
    <w:lvl w:ilvl="0" w:tplc="60CE1ECA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27AA14F4">
      <w:start w:val="13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9">
    <w:nsid w:val="45BB4CF3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1052D4"/>
    <w:multiLevelType w:val="hybridMultilevel"/>
    <w:tmpl w:val="E962F5DE"/>
    <w:lvl w:ilvl="0" w:tplc="1AA0B63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E141CF"/>
    <w:multiLevelType w:val="hybridMultilevel"/>
    <w:tmpl w:val="5E3EDB7A"/>
    <w:lvl w:ilvl="0" w:tplc="D228F7EA">
      <w:start w:val="1"/>
      <w:numFmt w:val="decimal"/>
      <w:lvlText w:val="%1."/>
      <w:lvlJc w:val="left"/>
      <w:pPr>
        <w:ind w:left="-349" w:hanging="360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5B034DA8"/>
    <w:multiLevelType w:val="hybridMultilevel"/>
    <w:tmpl w:val="AF12F9F0"/>
    <w:lvl w:ilvl="0" w:tplc="316C6860">
      <w:start w:val="10"/>
      <w:numFmt w:val="decimal"/>
      <w:lvlText w:val="%1."/>
      <w:lvlJc w:val="left"/>
      <w:pPr>
        <w:ind w:left="-349" w:hanging="360"/>
      </w:pPr>
      <w:rPr>
        <w:rFonts w:hint="default"/>
        <w:b/>
        <w:bCs/>
        <w:sz w:val="22"/>
        <w:szCs w:val="22"/>
        <w:u w:val="single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BA46E27"/>
    <w:multiLevelType w:val="hybridMultilevel"/>
    <w:tmpl w:val="73503CE0"/>
    <w:lvl w:ilvl="0" w:tplc="0DB2EA20">
      <w:start w:val="1"/>
      <w:numFmt w:val="decimal"/>
      <w:lvlText w:val="%1."/>
      <w:lvlJc w:val="left"/>
      <w:pPr>
        <w:ind w:left="-349" w:hanging="360"/>
      </w:pPr>
      <w:rPr>
        <w:rFonts w:hint="default"/>
        <w:b/>
        <w:bCs/>
        <w:sz w:val="22"/>
        <w:szCs w:val="22"/>
        <w:u w:val="single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698A1F98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5">
    <w:nsid w:val="69C6311D"/>
    <w:multiLevelType w:val="hybridMultilevel"/>
    <w:tmpl w:val="1F706A12"/>
    <w:lvl w:ilvl="0" w:tplc="4DE4B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B833431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8">
    <w:nsid w:val="7F3E438B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17"/>
  </w:num>
  <w:num w:numId="2">
    <w:abstractNumId w:val="8"/>
  </w:num>
  <w:num w:numId="3">
    <w:abstractNumId w:val="15"/>
  </w:num>
  <w:num w:numId="4">
    <w:abstractNumId w:val="18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0"/>
  </w:num>
  <w:num w:numId="12">
    <w:abstractNumId w:val="5"/>
  </w:num>
  <w:num w:numId="13">
    <w:abstractNumId w:val="16"/>
  </w:num>
  <w:num w:numId="14">
    <w:abstractNumId w:val="9"/>
  </w:num>
  <w:num w:numId="15">
    <w:abstractNumId w:val="13"/>
  </w:num>
  <w:num w:numId="16">
    <w:abstractNumId w:val="12"/>
  </w:num>
  <w:num w:numId="17">
    <w:abstractNumId w:val="7"/>
  </w:num>
  <w:num w:numId="18">
    <w:abstractNumId w:val="11"/>
  </w:num>
  <w:num w:numId="19">
    <w:abstractNumId w:val="2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embedSystemFonts/>
  <w:defaultTabStop w:val="708"/>
  <w:doNotHyphenateCaps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A88"/>
    <w:rsid w:val="000142CE"/>
    <w:rsid w:val="00023148"/>
    <w:rsid w:val="00023B54"/>
    <w:rsid w:val="00035448"/>
    <w:rsid w:val="00037625"/>
    <w:rsid w:val="0004005E"/>
    <w:rsid w:val="00041BB7"/>
    <w:rsid w:val="00045004"/>
    <w:rsid w:val="00057763"/>
    <w:rsid w:val="0005781D"/>
    <w:rsid w:val="00066A23"/>
    <w:rsid w:val="00066DA5"/>
    <w:rsid w:val="00070E65"/>
    <w:rsid w:val="00072D32"/>
    <w:rsid w:val="00083348"/>
    <w:rsid w:val="00094D4F"/>
    <w:rsid w:val="00095D71"/>
    <w:rsid w:val="000A456E"/>
    <w:rsid w:val="000A7BB5"/>
    <w:rsid w:val="000B07D4"/>
    <w:rsid w:val="000B0824"/>
    <w:rsid w:val="000B148F"/>
    <w:rsid w:val="000C1B9D"/>
    <w:rsid w:val="000C48C5"/>
    <w:rsid w:val="000C76C1"/>
    <w:rsid w:val="000D0039"/>
    <w:rsid w:val="000D0778"/>
    <w:rsid w:val="000D71CC"/>
    <w:rsid w:val="000D7EA7"/>
    <w:rsid w:val="000E0471"/>
    <w:rsid w:val="000E323C"/>
    <w:rsid w:val="000F1EB5"/>
    <w:rsid w:val="000F438F"/>
    <w:rsid w:val="001022A0"/>
    <w:rsid w:val="001042B7"/>
    <w:rsid w:val="00107FA4"/>
    <w:rsid w:val="00111A4E"/>
    <w:rsid w:val="00116118"/>
    <w:rsid w:val="001215E5"/>
    <w:rsid w:val="0012296D"/>
    <w:rsid w:val="00123B82"/>
    <w:rsid w:val="00130213"/>
    <w:rsid w:val="001340D3"/>
    <w:rsid w:val="0014670F"/>
    <w:rsid w:val="00146E2C"/>
    <w:rsid w:val="0015331A"/>
    <w:rsid w:val="001536FA"/>
    <w:rsid w:val="001555FE"/>
    <w:rsid w:val="001560B6"/>
    <w:rsid w:val="001575B7"/>
    <w:rsid w:val="001579FF"/>
    <w:rsid w:val="00166DE5"/>
    <w:rsid w:val="001705DB"/>
    <w:rsid w:val="00180BE9"/>
    <w:rsid w:val="001847D3"/>
    <w:rsid w:val="00185B93"/>
    <w:rsid w:val="00186578"/>
    <w:rsid w:val="001944D3"/>
    <w:rsid w:val="001A1071"/>
    <w:rsid w:val="001B1122"/>
    <w:rsid w:val="001B5454"/>
    <w:rsid w:val="001B6E56"/>
    <w:rsid w:val="001C51FF"/>
    <w:rsid w:val="001D2568"/>
    <w:rsid w:val="001D29F6"/>
    <w:rsid w:val="001D406F"/>
    <w:rsid w:val="001D61F5"/>
    <w:rsid w:val="001D7944"/>
    <w:rsid w:val="001E376C"/>
    <w:rsid w:val="001F1BBB"/>
    <w:rsid w:val="001F566B"/>
    <w:rsid w:val="00211CEA"/>
    <w:rsid w:val="002135FA"/>
    <w:rsid w:val="0021384D"/>
    <w:rsid w:val="00216132"/>
    <w:rsid w:val="00217BC4"/>
    <w:rsid w:val="00217F79"/>
    <w:rsid w:val="00222D9E"/>
    <w:rsid w:val="00224D4C"/>
    <w:rsid w:val="00225163"/>
    <w:rsid w:val="0022729F"/>
    <w:rsid w:val="00231059"/>
    <w:rsid w:val="00232A14"/>
    <w:rsid w:val="00235E6F"/>
    <w:rsid w:val="00240DB5"/>
    <w:rsid w:val="00242DE2"/>
    <w:rsid w:val="00251D97"/>
    <w:rsid w:val="00253490"/>
    <w:rsid w:val="00255E83"/>
    <w:rsid w:val="00256632"/>
    <w:rsid w:val="0026023D"/>
    <w:rsid w:val="00261805"/>
    <w:rsid w:val="002666B9"/>
    <w:rsid w:val="00267813"/>
    <w:rsid w:val="00273B38"/>
    <w:rsid w:val="0029038C"/>
    <w:rsid w:val="00290D5D"/>
    <w:rsid w:val="00291D11"/>
    <w:rsid w:val="002954AF"/>
    <w:rsid w:val="002A4790"/>
    <w:rsid w:val="002B0A02"/>
    <w:rsid w:val="002B58D0"/>
    <w:rsid w:val="002B59C9"/>
    <w:rsid w:val="002C248F"/>
    <w:rsid w:val="002C327D"/>
    <w:rsid w:val="002C4149"/>
    <w:rsid w:val="002D3B0F"/>
    <w:rsid w:val="002D43D6"/>
    <w:rsid w:val="002E28E6"/>
    <w:rsid w:val="002E531A"/>
    <w:rsid w:val="002E7ADE"/>
    <w:rsid w:val="0030406B"/>
    <w:rsid w:val="003048D8"/>
    <w:rsid w:val="00306E0C"/>
    <w:rsid w:val="0030728F"/>
    <w:rsid w:val="00311CC2"/>
    <w:rsid w:val="00312DDC"/>
    <w:rsid w:val="003146DB"/>
    <w:rsid w:val="0031716C"/>
    <w:rsid w:val="00337A7F"/>
    <w:rsid w:val="003527E0"/>
    <w:rsid w:val="00356E01"/>
    <w:rsid w:val="003570EE"/>
    <w:rsid w:val="003634A3"/>
    <w:rsid w:val="00363BC9"/>
    <w:rsid w:val="00367EE4"/>
    <w:rsid w:val="0037021E"/>
    <w:rsid w:val="003715F1"/>
    <w:rsid w:val="00375136"/>
    <w:rsid w:val="00380E11"/>
    <w:rsid w:val="003811EB"/>
    <w:rsid w:val="0038742E"/>
    <w:rsid w:val="003916DB"/>
    <w:rsid w:val="003948B8"/>
    <w:rsid w:val="003A1D31"/>
    <w:rsid w:val="003A62E6"/>
    <w:rsid w:val="003C1EB4"/>
    <w:rsid w:val="003C3729"/>
    <w:rsid w:val="003C37A0"/>
    <w:rsid w:val="003C5392"/>
    <w:rsid w:val="003C5591"/>
    <w:rsid w:val="003D2A08"/>
    <w:rsid w:val="003D5050"/>
    <w:rsid w:val="003D7176"/>
    <w:rsid w:val="003E2292"/>
    <w:rsid w:val="003E4436"/>
    <w:rsid w:val="003E4B78"/>
    <w:rsid w:val="003E7DC2"/>
    <w:rsid w:val="003F3FE3"/>
    <w:rsid w:val="003F72C3"/>
    <w:rsid w:val="004118A4"/>
    <w:rsid w:val="00412691"/>
    <w:rsid w:val="00416FBE"/>
    <w:rsid w:val="00422DB0"/>
    <w:rsid w:val="00424F4B"/>
    <w:rsid w:val="0042702D"/>
    <w:rsid w:val="004275A3"/>
    <w:rsid w:val="004362D5"/>
    <w:rsid w:val="00436C87"/>
    <w:rsid w:val="00441610"/>
    <w:rsid w:val="004461C9"/>
    <w:rsid w:val="00451B33"/>
    <w:rsid w:val="00452BB7"/>
    <w:rsid w:val="00453995"/>
    <w:rsid w:val="004632B0"/>
    <w:rsid w:val="0046572C"/>
    <w:rsid w:val="00483531"/>
    <w:rsid w:val="0048449C"/>
    <w:rsid w:val="00492B0F"/>
    <w:rsid w:val="004961D0"/>
    <w:rsid w:val="004B07DE"/>
    <w:rsid w:val="004B124E"/>
    <w:rsid w:val="004B1476"/>
    <w:rsid w:val="004B1655"/>
    <w:rsid w:val="004B4010"/>
    <w:rsid w:val="004B48B8"/>
    <w:rsid w:val="004B4E1D"/>
    <w:rsid w:val="004B7C9E"/>
    <w:rsid w:val="004C1C41"/>
    <w:rsid w:val="004C3B40"/>
    <w:rsid w:val="004C5312"/>
    <w:rsid w:val="004C69F9"/>
    <w:rsid w:val="004D1B2E"/>
    <w:rsid w:val="004D2C22"/>
    <w:rsid w:val="004D42E2"/>
    <w:rsid w:val="004D58BE"/>
    <w:rsid w:val="004E001C"/>
    <w:rsid w:val="004E2705"/>
    <w:rsid w:val="004E5C05"/>
    <w:rsid w:val="004F0D64"/>
    <w:rsid w:val="004F180E"/>
    <w:rsid w:val="00502A1F"/>
    <w:rsid w:val="00505246"/>
    <w:rsid w:val="005130DB"/>
    <w:rsid w:val="005131E1"/>
    <w:rsid w:val="0052128E"/>
    <w:rsid w:val="00523052"/>
    <w:rsid w:val="0052512B"/>
    <w:rsid w:val="00531848"/>
    <w:rsid w:val="00532FA5"/>
    <w:rsid w:val="00540824"/>
    <w:rsid w:val="0054260B"/>
    <w:rsid w:val="005439D1"/>
    <w:rsid w:val="00544FEC"/>
    <w:rsid w:val="00552017"/>
    <w:rsid w:val="00555848"/>
    <w:rsid w:val="0056158C"/>
    <w:rsid w:val="0056395A"/>
    <w:rsid w:val="00565DFB"/>
    <w:rsid w:val="005664B1"/>
    <w:rsid w:val="00570E5E"/>
    <w:rsid w:val="005719AD"/>
    <w:rsid w:val="00572CD3"/>
    <w:rsid w:val="00577013"/>
    <w:rsid w:val="00580CC8"/>
    <w:rsid w:val="00584FC4"/>
    <w:rsid w:val="00585390"/>
    <w:rsid w:val="005867C2"/>
    <w:rsid w:val="005948A5"/>
    <w:rsid w:val="005A02B9"/>
    <w:rsid w:val="005A26F3"/>
    <w:rsid w:val="005A2AF3"/>
    <w:rsid w:val="005A362B"/>
    <w:rsid w:val="005B15F9"/>
    <w:rsid w:val="005C0F88"/>
    <w:rsid w:val="005C3BBE"/>
    <w:rsid w:val="005C6059"/>
    <w:rsid w:val="005C7F0D"/>
    <w:rsid w:val="005D5B5B"/>
    <w:rsid w:val="005D5F1D"/>
    <w:rsid w:val="005E1483"/>
    <w:rsid w:val="006031C4"/>
    <w:rsid w:val="00604E41"/>
    <w:rsid w:val="00606360"/>
    <w:rsid w:val="006137BA"/>
    <w:rsid w:val="00616BC1"/>
    <w:rsid w:val="00620F09"/>
    <w:rsid w:val="00622A09"/>
    <w:rsid w:val="00625436"/>
    <w:rsid w:val="00634F7C"/>
    <w:rsid w:val="006407E6"/>
    <w:rsid w:val="00650629"/>
    <w:rsid w:val="00651343"/>
    <w:rsid w:val="00652BC1"/>
    <w:rsid w:val="00655969"/>
    <w:rsid w:val="00657464"/>
    <w:rsid w:val="00657D31"/>
    <w:rsid w:val="0066520E"/>
    <w:rsid w:val="00673502"/>
    <w:rsid w:val="00674D95"/>
    <w:rsid w:val="00675FD7"/>
    <w:rsid w:val="00681642"/>
    <w:rsid w:val="00691995"/>
    <w:rsid w:val="00691A74"/>
    <w:rsid w:val="00692D5D"/>
    <w:rsid w:val="00693D1C"/>
    <w:rsid w:val="006961F2"/>
    <w:rsid w:val="006B0329"/>
    <w:rsid w:val="006B3AC0"/>
    <w:rsid w:val="006B3BF8"/>
    <w:rsid w:val="006B7E73"/>
    <w:rsid w:val="006C104A"/>
    <w:rsid w:val="006C6A50"/>
    <w:rsid w:val="006D48A2"/>
    <w:rsid w:val="006D4FA8"/>
    <w:rsid w:val="00704757"/>
    <w:rsid w:val="00712192"/>
    <w:rsid w:val="007152D5"/>
    <w:rsid w:val="007237CE"/>
    <w:rsid w:val="00741BA1"/>
    <w:rsid w:val="00747C69"/>
    <w:rsid w:val="00751729"/>
    <w:rsid w:val="00752D8F"/>
    <w:rsid w:val="00753098"/>
    <w:rsid w:val="00757529"/>
    <w:rsid w:val="007576AC"/>
    <w:rsid w:val="007601A9"/>
    <w:rsid w:val="00774F35"/>
    <w:rsid w:val="00775E84"/>
    <w:rsid w:val="00777F70"/>
    <w:rsid w:val="007806CF"/>
    <w:rsid w:val="0079574D"/>
    <w:rsid w:val="007A0076"/>
    <w:rsid w:val="007A2973"/>
    <w:rsid w:val="007B2D72"/>
    <w:rsid w:val="007B33D6"/>
    <w:rsid w:val="007B57A5"/>
    <w:rsid w:val="007B75B9"/>
    <w:rsid w:val="007C59C6"/>
    <w:rsid w:val="007C733C"/>
    <w:rsid w:val="007D0BF9"/>
    <w:rsid w:val="007D7D6C"/>
    <w:rsid w:val="007E3CEF"/>
    <w:rsid w:val="007E75E4"/>
    <w:rsid w:val="007F0507"/>
    <w:rsid w:val="007F0AAB"/>
    <w:rsid w:val="007F1335"/>
    <w:rsid w:val="007F1985"/>
    <w:rsid w:val="007F3622"/>
    <w:rsid w:val="007F368B"/>
    <w:rsid w:val="008061A9"/>
    <w:rsid w:val="00810E3B"/>
    <w:rsid w:val="008133D4"/>
    <w:rsid w:val="00817F5F"/>
    <w:rsid w:val="00831DCB"/>
    <w:rsid w:val="00832CCD"/>
    <w:rsid w:val="00844004"/>
    <w:rsid w:val="00845A19"/>
    <w:rsid w:val="00846016"/>
    <w:rsid w:val="00846B06"/>
    <w:rsid w:val="00851EA0"/>
    <w:rsid w:val="00853262"/>
    <w:rsid w:val="00853663"/>
    <w:rsid w:val="00854D41"/>
    <w:rsid w:val="008606FE"/>
    <w:rsid w:val="00860D1F"/>
    <w:rsid w:val="00872DE4"/>
    <w:rsid w:val="00872E7E"/>
    <w:rsid w:val="00873C54"/>
    <w:rsid w:val="00874BAC"/>
    <w:rsid w:val="0087539A"/>
    <w:rsid w:val="00883E91"/>
    <w:rsid w:val="008841EC"/>
    <w:rsid w:val="0089018B"/>
    <w:rsid w:val="008925CB"/>
    <w:rsid w:val="008A418B"/>
    <w:rsid w:val="008A4A0B"/>
    <w:rsid w:val="008A61AF"/>
    <w:rsid w:val="008A62C8"/>
    <w:rsid w:val="008B07C5"/>
    <w:rsid w:val="008B23FD"/>
    <w:rsid w:val="008B354F"/>
    <w:rsid w:val="008B4B5E"/>
    <w:rsid w:val="008B78C2"/>
    <w:rsid w:val="008C18C7"/>
    <w:rsid w:val="008D4CB6"/>
    <w:rsid w:val="008D64DF"/>
    <w:rsid w:val="008E2E5A"/>
    <w:rsid w:val="008E6752"/>
    <w:rsid w:val="008F065D"/>
    <w:rsid w:val="008F0690"/>
    <w:rsid w:val="008F3265"/>
    <w:rsid w:val="009138A1"/>
    <w:rsid w:val="00922315"/>
    <w:rsid w:val="00925A56"/>
    <w:rsid w:val="00926145"/>
    <w:rsid w:val="009261E9"/>
    <w:rsid w:val="00934AF5"/>
    <w:rsid w:val="00935ACF"/>
    <w:rsid w:val="00935E2F"/>
    <w:rsid w:val="00937D91"/>
    <w:rsid w:val="00944E37"/>
    <w:rsid w:val="0095419E"/>
    <w:rsid w:val="00967147"/>
    <w:rsid w:val="00984DEF"/>
    <w:rsid w:val="0098735E"/>
    <w:rsid w:val="00990BE2"/>
    <w:rsid w:val="009914A2"/>
    <w:rsid w:val="00993A95"/>
    <w:rsid w:val="00993F93"/>
    <w:rsid w:val="009944F4"/>
    <w:rsid w:val="0099783F"/>
    <w:rsid w:val="00997EE6"/>
    <w:rsid w:val="009A04C4"/>
    <w:rsid w:val="009C0D10"/>
    <w:rsid w:val="009C0FDB"/>
    <w:rsid w:val="009C4180"/>
    <w:rsid w:val="009C4525"/>
    <w:rsid w:val="009D0913"/>
    <w:rsid w:val="009D0E26"/>
    <w:rsid w:val="009D19D6"/>
    <w:rsid w:val="009D4059"/>
    <w:rsid w:val="009D689B"/>
    <w:rsid w:val="009E4E8B"/>
    <w:rsid w:val="009E544F"/>
    <w:rsid w:val="009E65A2"/>
    <w:rsid w:val="009F1F23"/>
    <w:rsid w:val="009F24AC"/>
    <w:rsid w:val="00A01A21"/>
    <w:rsid w:val="00A0304F"/>
    <w:rsid w:val="00A040B8"/>
    <w:rsid w:val="00A05986"/>
    <w:rsid w:val="00A05D50"/>
    <w:rsid w:val="00A12224"/>
    <w:rsid w:val="00A128A6"/>
    <w:rsid w:val="00A16CCF"/>
    <w:rsid w:val="00A21740"/>
    <w:rsid w:val="00A43E81"/>
    <w:rsid w:val="00A449EC"/>
    <w:rsid w:val="00A450EF"/>
    <w:rsid w:val="00A5039B"/>
    <w:rsid w:val="00A5489C"/>
    <w:rsid w:val="00A562CB"/>
    <w:rsid w:val="00A6451B"/>
    <w:rsid w:val="00A64948"/>
    <w:rsid w:val="00A94D81"/>
    <w:rsid w:val="00AA008B"/>
    <w:rsid w:val="00AA27CB"/>
    <w:rsid w:val="00AA38D1"/>
    <w:rsid w:val="00AA4644"/>
    <w:rsid w:val="00AA4AF4"/>
    <w:rsid w:val="00AA6E13"/>
    <w:rsid w:val="00AB6FC0"/>
    <w:rsid w:val="00AC0B9F"/>
    <w:rsid w:val="00AC2278"/>
    <w:rsid w:val="00AC3129"/>
    <w:rsid w:val="00AC756A"/>
    <w:rsid w:val="00AD3A88"/>
    <w:rsid w:val="00AD61A1"/>
    <w:rsid w:val="00AD7E45"/>
    <w:rsid w:val="00AE23B6"/>
    <w:rsid w:val="00AE5ABD"/>
    <w:rsid w:val="00B0397C"/>
    <w:rsid w:val="00B03D1D"/>
    <w:rsid w:val="00B04F93"/>
    <w:rsid w:val="00B13F28"/>
    <w:rsid w:val="00B22306"/>
    <w:rsid w:val="00B22A5F"/>
    <w:rsid w:val="00B2337C"/>
    <w:rsid w:val="00B253C1"/>
    <w:rsid w:val="00B3107B"/>
    <w:rsid w:val="00B350BA"/>
    <w:rsid w:val="00B367EC"/>
    <w:rsid w:val="00B46590"/>
    <w:rsid w:val="00B53B42"/>
    <w:rsid w:val="00B6443E"/>
    <w:rsid w:val="00B7304C"/>
    <w:rsid w:val="00B73456"/>
    <w:rsid w:val="00B7691F"/>
    <w:rsid w:val="00B85901"/>
    <w:rsid w:val="00B86173"/>
    <w:rsid w:val="00B863E2"/>
    <w:rsid w:val="00B902A0"/>
    <w:rsid w:val="00BA2532"/>
    <w:rsid w:val="00BA355C"/>
    <w:rsid w:val="00BB0ACF"/>
    <w:rsid w:val="00BB0C02"/>
    <w:rsid w:val="00BB39F9"/>
    <w:rsid w:val="00BB613E"/>
    <w:rsid w:val="00BC198E"/>
    <w:rsid w:val="00BC249E"/>
    <w:rsid w:val="00BC433B"/>
    <w:rsid w:val="00BC7A2F"/>
    <w:rsid w:val="00BE0583"/>
    <w:rsid w:val="00BE4007"/>
    <w:rsid w:val="00BF366C"/>
    <w:rsid w:val="00BF3DD6"/>
    <w:rsid w:val="00BF5126"/>
    <w:rsid w:val="00C0105F"/>
    <w:rsid w:val="00C04C5D"/>
    <w:rsid w:val="00C1178E"/>
    <w:rsid w:val="00C11E22"/>
    <w:rsid w:val="00C1566B"/>
    <w:rsid w:val="00C24B73"/>
    <w:rsid w:val="00C34A66"/>
    <w:rsid w:val="00C374D9"/>
    <w:rsid w:val="00C42679"/>
    <w:rsid w:val="00C43840"/>
    <w:rsid w:val="00C4533F"/>
    <w:rsid w:val="00C50A12"/>
    <w:rsid w:val="00C57236"/>
    <w:rsid w:val="00C57FC6"/>
    <w:rsid w:val="00C61290"/>
    <w:rsid w:val="00C62384"/>
    <w:rsid w:val="00C627C7"/>
    <w:rsid w:val="00C839CB"/>
    <w:rsid w:val="00C86F7C"/>
    <w:rsid w:val="00C914A7"/>
    <w:rsid w:val="00C97DDE"/>
    <w:rsid w:val="00CA7378"/>
    <w:rsid w:val="00CB2C52"/>
    <w:rsid w:val="00CB5295"/>
    <w:rsid w:val="00CD1F4C"/>
    <w:rsid w:val="00CD3ECF"/>
    <w:rsid w:val="00CD60A9"/>
    <w:rsid w:val="00CF1672"/>
    <w:rsid w:val="00CF268C"/>
    <w:rsid w:val="00CF4264"/>
    <w:rsid w:val="00D040D1"/>
    <w:rsid w:val="00D055E1"/>
    <w:rsid w:val="00D07667"/>
    <w:rsid w:val="00D15338"/>
    <w:rsid w:val="00D1552F"/>
    <w:rsid w:val="00D15A43"/>
    <w:rsid w:val="00D209BB"/>
    <w:rsid w:val="00D216E9"/>
    <w:rsid w:val="00D26576"/>
    <w:rsid w:val="00D3499D"/>
    <w:rsid w:val="00D45D91"/>
    <w:rsid w:val="00D54BBD"/>
    <w:rsid w:val="00D56D65"/>
    <w:rsid w:val="00D56F2A"/>
    <w:rsid w:val="00D60305"/>
    <w:rsid w:val="00D63693"/>
    <w:rsid w:val="00D7596E"/>
    <w:rsid w:val="00D76922"/>
    <w:rsid w:val="00D84F2F"/>
    <w:rsid w:val="00D85E88"/>
    <w:rsid w:val="00D872AF"/>
    <w:rsid w:val="00D94F0A"/>
    <w:rsid w:val="00D95A87"/>
    <w:rsid w:val="00D96466"/>
    <w:rsid w:val="00DA7989"/>
    <w:rsid w:val="00DB6474"/>
    <w:rsid w:val="00DC1CE4"/>
    <w:rsid w:val="00DD7E18"/>
    <w:rsid w:val="00DE3C7E"/>
    <w:rsid w:val="00DF026D"/>
    <w:rsid w:val="00DF244E"/>
    <w:rsid w:val="00DF5C63"/>
    <w:rsid w:val="00E15779"/>
    <w:rsid w:val="00E17568"/>
    <w:rsid w:val="00E25200"/>
    <w:rsid w:val="00E2588F"/>
    <w:rsid w:val="00E25CFC"/>
    <w:rsid w:val="00E26CB0"/>
    <w:rsid w:val="00E27F6D"/>
    <w:rsid w:val="00E30EBE"/>
    <w:rsid w:val="00E35DBC"/>
    <w:rsid w:val="00E365D7"/>
    <w:rsid w:val="00E4057F"/>
    <w:rsid w:val="00E479F6"/>
    <w:rsid w:val="00E52422"/>
    <w:rsid w:val="00E57B2F"/>
    <w:rsid w:val="00E60C94"/>
    <w:rsid w:val="00E6133E"/>
    <w:rsid w:val="00E626C7"/>
    <w:rsid w:val="00E75CF4"/>
    <w:rsid w:val="00E82D9B"/>
    <w:rsid w:val="00E83CDB"/>
    <w:rsid w:val="00E867B1"/>
    <w:rsid w:val="00EA33A8"/>
    <w:rsid w:val="00EB0EB6"/>
    <w:rsid w:val="00EB2292"/>
    <w:rsid w:val="00EB46C1"/>
    <w:rsid w:val="00EC3291"/>
    <w:rsid w:val="00ED263A"/>
    <w:rsid w:val="00ED735E"/>
    <w:rsid w:val="00EE52B9"/>
    <w:rsid w:val="00EE5BAE"/>
    <w:rsid w:val="00EE75CA"/>
    <w:rsid w:val="00EE7DB2"/>
    <w:rsid w:val="00EF0859"/>
    <w:rsid w:val="00F01E88"/>
    <w:rsid w:val="00F07411"/>
    <w:rsid w:val="00F117BB"/>
    <w:rsid w:val="00F12B59"/>
    <w:rsid w:val="00F130CB"/>
    <w:rsid w:val="00F1331A"/>
    <w:rsid w:val="00F178D1"/>
    <w:rsid w:val="00F2654E"/>
    <w:rsid w:val="00F277A8"/>
    <w:rsid w:val="00F27991"/>
    <w:rsid w:val="00F349A6"/>
    <w:rsid w:val="00F35548"/>
    <w:rsid w:val="00F357A5"/>
    <w:rsid w:val="00F37DC2"/>
    <w:rsid w:val="00F438B1"/>
    <w:rsid w:val="00F55DC3"/>
    <w:rsid w:val="00F55F8C"/>
    <w:rsid w:val="00F57207"/>
    <w:rsid w:val="00F610CC"/>
    <w:rsid w:val="00F73225"/>
    <w:rsid w:val="00F745EF"/>
    <w:rsid w:val="00F7551E"/>
    <w:rsid w:val="00F778B2"/>
    <w:rsid w:val="00F8458F"/>
    <w:rsid w:val="00F91EA4"/>
    <w:rsid w:val="00F9665B"/>
    <w:rsid w:val="00FA0071"/>
    <w:rsid w:val="00FA0F7D"/>
    <w:rsid w:val="00FA11FD"/>
    <w:rsid w:val="00FA2993"/>
    <w:rsid w:val="00FA7B55"/>
    <w:rsid w:val="00FC169A"/>
    <w:rsid w:val="00FD1C67"/>
    <w:rsid w:val="00FE08D4"/>
    <w:rsid w:val="00FE25D9"/>
    <w:rsid w:val="00FE30C0"/>
    <w:rsid w:val="00FF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3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0305"/>
    <w:pPr>
      <w:keepNext/>
      <w:ind w:left="-561"/>
      <w:outlineLvl w:val="0"/>
    </w:pPr>
    <w:rPr>
      <w:b/>
      <w:bCs/>
      <w:sz w:val="26"/>
      <w:szCs w:val="26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0305"/>
    <w:pPr>
      <w:keepNext/>
      <w:ind w:left="-935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0305"/>
    <w:pPr>
      <w:keepNext/>
      <w:ind w:left="-935"/>
      <w:outlineLvl w:val="2"/>
    </w:pPr>
    <w:rPr>
      <w:b/>
      <w:bCs/>
      <w:sz w:val="26"/>
      <w:szCs w:val="26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60305"/>
    <w:pPr>
      <w:keepNext/>
      <w:ind w:left="-935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D60305"/>
    <w:pPr>
      <w:keepNext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60305"/>
    <w:pPr>
      <w:keepNext/>
      <w:jc w:val="center"/>
      <w:outlineLvl w:val="5"/>
    </w:pPr>
    <w:rPr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60305"/>
    <w:pPr>
      <w:keepNext/>
      <w:ind w:left="-748"/>
      <w:outlineLvl w:val="6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AD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AD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AD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AD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AD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AD0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AD0"/>
    <w:rPr>
      <w:rFonts w:asciiTheme="minorHAnsi" w:eastAsiaTheme="minorEastAsia" w:hAnsiTheme="minorHAnsi" w:cstheme="minorBidi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D60305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87AD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D60305"/>
    <w:pPr>
      <w:ind w:left="-201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87AD0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60305"/>
    <w:pPr>
      <w:ind w:left="-561"/>
    </w:pPr>
    <w:rPr>
      <w:b/>
      <w:b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87AD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60305"/>
    <w:pPr>
      <w:ind w:left="-935" w:firstLine="935"/>
    </w:pPr>
    <w:rPr>
      <w:b/>
      <w:bCs/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87AD0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D60305"/>
    <w:pPr>
      <w:jc w:val="center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87AD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B54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B54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5419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C249E"/>
    <w:pPr>
      <w:ind w:left="720"/>
    </w:pPr>
  </w:style>
  <w:style w:type="paragraph" w:customStyle="1" w:styleId="ConsPlusNonformat">
    <w:name w:val="ConsPlusNonformat"/>
    <w:uiPriority w:val="99"/>
    <w:rsid w:val="00DD7E18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DD7E18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D54B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277A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277A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63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1711</Words>
  <Characters>9753</Characters>
  <Application>Microsoft Office Outlook</Application>
  <DocSecurity>0</DocSecurity>
  <Lines>0</Lines>
  <Paragraphs>0</Paragraphs>
  <ScaleCrop>false</ScaleCrop>
  <Company>РЭУ-2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Галина</dc:creator>
  <cp:keywords/>
  <dc:description/>
  <cp:lastModifiedBy>sergey</cp:lastModifiedBy>
  <cp:revision>2</cp:revision>
  <cp:lastPrinted>2015-05-07T08:22:00Z</cp:lastPrinted>
  <dcterms:created xsi:type="dcterms:W3CDTF">2015-05-15T20:05:00Z</dcterms:created>
  <dcterms:modified xsi:type="dcterms:W3CDTF">2015-05-15T20:05:00Z</dcterms:modified>
</cp:coreProperties>
</file>